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EE" w:rsidRPr="002B276E" w:rsidRDefault="002B276E">
      <w:pPr>
        <w:rPr>
          <w:lang w:bidi="ar-SA"/>
        </w:rPr>
      </w:pPr>
      <w:bookmarkStart w:id="0" w:name="_GoBack"/>
      <w:bookmarkEnd w:id="0"/>
      <w:r w:rsidRPr="002B276E">
        <w:rPr>
          <w:noProof/>
          <w:lang w:bidi="ar-SA"/>
        </w:rPr>
        <w:drawing>
          <wp:anchor distT="0" distB="0" distL="0" distR="0" simplePos="0" relativeHeight="251650048" behindDoc="1" locked="0" layoutInCell="1" allowOverlap="1" wp14:anchorId="7310D3FD" wp14:editId="67A18AE4">
            <wp:simplePos x="0" y="0"/>
            <wp:positionH relativeFrom="page">
              <wp:posOffset>134288</wp:posOffset>
            </wp:positionH>
            <wp:positionV relativeFrom="page">
              <wp:posOffset>1948685</wp:posOffset>
            </wp:positionV>
            <wp:extent cx="3541613" cy="1384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3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52096" behindDoc="1" locked="0" layoutInCell="1" allowOverlap="1" wp14:anchorId="3B5A41F1" wp14:editId="10A090B9">
            <wp:simplePos x="0" y="0"/>
            <wp:positionH relativeFrom="page">
              <wp:posOffset>3861320</wp:posOffset>
            </wp:positionH>
            <wp:positionV relativeFrom="page">
              <wp:posOffset>2892159</wp:posOffset>
            </wp:positionV>
            <wp:extent cx="3541612" cy="13844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2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54144" behindDoc="1" locked="0" layoutInCell="1" allowOverlap="1" wp14:anchorId="7ADCB855" wp14:editId="00989EC0">
            <wp:simplePos x="0" y="0"/>
            <wp:positionH relativeFrom="page">
              <wp:posOffset>134288</wp:posOffset>
            </wp:positionH>
            <wp:positionV relativeFrom="page">
              <wp:posOffset>3655484</wp:posOffset>
            </wp:positionV>
            <wp:extent cx="3541613" cy="138444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3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56192" behindDoc="1" locked="0" layoutInCell="1" allowOverlap="1" wp14:anchorId="7A0EE79D" wp14:editId="28D87743">
            <wp:simplePos x="0" y="0"/>
            <wp:positionH relativeFrom="page">
              <wp:posOffset>3861320</wp:posOffset>
            </wp:positionH>
            <wp:positionV relativeFrom="page">
              <wp:posOffset>4598959</wp:posOffset>
            </wp:positionV>
            <wp:extent cx="3541612" cy="138444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2" cy="138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58240" behindDoc="1" locked="0" layoutInCell="1" allowOverlap="1" wp14:anchorId="136402B6" wp14:editId="7EC8AA86">
            <wp:simplePos x="0" y="0"/>
            <wp:positionH relativeFrom="page">
              <wp:posOffset>134288</wp:posOffset>
            </wp:positionH>
            <wp:positionV relativeFrom="page">
              <wp:posOffset>5433280</wp:posOffset>
            </wp:positionV>
            <wp:extent cx="3541613" cy="138444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3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60288" behindDoc="1" locked="0" layoutInCell="1" allowOverlap="1" wp14:anchorId="7342CF89" wp14:editId="6520BA85">
            <wp:simplePos x="0" y="0"/>
            <wp:positionH relativeFrom="page">
              <wp:posOffset>3861320</wp:posOffset>
            </wp:positionH>
            <wp:positionV relativeFrom="page">
              <wp:posOffset>6376754</wp:posOffset>
            </wp:positionV>
            <wp:extent cx="3541612" cy="138444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2" cy="138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33A074FB" wp14:editId="2DB493E8">
            <wp:simplePos x="0" y="0"/>
            <wp:positionH relativeFrom="page">
              <wp:posOffset>134288</wp:posOffset>
            </wp:positionH>
            <wp:positionV relativeFrom="page">
              <wp:posOffset>7140079</wp:posOffset>
            </wp:positionV>
            <wp:extent cx="3541613" cy="138444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3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64384" behindDoc="1" locked="0" layoutInCell="1" allowOverlap="1" wp14:anchorId="039AF324" wp14:editId="6A6E66F8">
            <wp:simplePos x="0" y="0"/>
            <wp:positionH relativeFrom="page">
              <wp:posOffset>3861320</wp:posOffset>
            </wp:positionH>
            <wp:positionV relativeFrom="page">
              <wp:posOffset>8083554</wp:posOffset>
            </wp:positionV>
            <wp:extent cx="3541612" cy="1384448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2" cy="13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76E">
        <w:rPr>
          <w:noProof/>
          <w:lang w:bidi="ar-SA"/>
        </w:rPr>
        <w:drawing>
          <wp:anchor distT="0" distB="0" distL="0" distR="0" simplePos="0" relativeHeight="251666432" behindDoc="1" locked="0" layoutInCell="1" allowOverlap="1" wp14:anchorId="28712F75" wp14:editId="19365C8B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464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ge">
                  <wp:posOffset>335280</wp:posOffset>
                </wp:positionV>
                <wp:extent cx="4233545" cy="1460500"/>
                <wp:effectExtent l="0" t="1905" r="0" b="4445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0" w:line="290" w:lineRule="auto"/>
                              <w:ind w:left="20" w:right="17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One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More,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One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Less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>Writing</w:t>
                            </w:r>
                            <w:r>
                              <w:rPr>
                                <w:b/>
                                <w:color w:val="292526"/>
                                <w:spacing w:val="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>Sheet</w:t>
                            </w:r>
                          </w:p>
                          <w:p w:rsidR="00493CEE" w:rsidRDefault="002B276E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Write </w:t>
                            </w:r>
                            <w:r>
                              <w:rPr>
                                <w:color w:val="292526"/>
                              </w:rPr>
                              <w:t xml:space="preserve">the numbers that come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before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after.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0.95pt;margin-top:26.4pt;width:333.35pt;height:115pt;z-index:-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" filled="f" stroked="f">
                <v:textbox inset="0,0,0,0">
                  <w:txbxContent>
                    <w:p w:rsidR="00493CEE" w:rsidRDefault="002B276E">
                      <w:pPr>
                        <w:spacing w:before="20" w:line="290" w:lineRule="auto"/>
                        <w:ind w:left="20" w:right="17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One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More,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One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Less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Number 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>Writing</w:t>
                      </w:r>
                      <w:r>
                        <w:rPr>
                          <w:b/>
                          <w:color w:val="292526"/>
                          <w:spacing w:val="14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>Sheet</w:t>
                      </w:r>
                    </w:p>
                    <w:p w:rsidR="00493CEE" w:rsidRDefault="002B276E">
                      <w:pPr>
                        <w:pStyle w:val="BodyText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Write </w:t>
                      </w:r>
                      <w:r>
                        <w:rPr>
                          <w:color w:val="292526"/>
                        </w:rPr>
                        <w:t xml:space="preserve">the numbers that come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before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</w:rPr>
                        <w:t>after.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488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2326005</wp:posOffset>
                </wp:positionV>
                <wp:extent cx="214630" cy="411480"/>
                <wp:effectExtent l="0" t="1905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w w:val="104"/>
                                <w:sz w:val="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62.75pt;margin-top:183.15pt;width:16.9pt;height:32.4pt;z-index:-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cisQ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w w:val="104"/>
                          <w:sz w:val="5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1410335</wp:posOffset>
                </wp:positionH>
                <wp:positionV relativeFrom="page">
                  <wp:posOffset>2326005</wp:posOffset>
                </wp:positionV>
                <wp:extent cx="214630" cy="411480"/>
                <wp:effectExtent l="635" t="1905" r="381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1.05pt;margin-top:183.15pt;width:16.9pt;height:32.4pt;z-index:-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1rAsQIAALE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w w:val="110"/>
                          <w:sz w:val="5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536" behindDoc="1" locked="0" layoutInCell="1" allowOverlap="1">
                <wp:simplePos x="0" y="0"/>
                <wp:positionH relativeFrom="page">
                  <wp:posOffset>1903095</wp:posOffset>
                </wp:positionH>
                <wp:positionV relativeFrom="page">
                  <wp:posOffset>2326005</wp:posOffset>
                </wp:positionV>
                <wp:extent cx="374015" cy="411480"/>
                <wp:effectExtent l="0" t="1905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24"/>
                                <w:w w:val="120"/>
                                <w:sz w:val="5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49.85pt;margin-top:183.15pt;width:29.45pt;height:32.4pt;z-index:-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24"/>
                          <w:w w:val="120"/>
                          <w:sz w:val="5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560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3269615</wp:posOffset>
                </wp:positionV>
                <wp:extent cx="383540" cy="411480"/>
                <wp:effectExtent l="0" t="2540" r="127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17"/>
                                <w:w w:val="130"/>
                                <w:sz w:val="5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59.45pt;margin-top:257.45pt;width:30.2pt;height:32.4pt;z-index:-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MGsQIAALA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17"/>
                          <w:w w:val="130"/>
                          <w:sz w:val="5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584" behindDoc="1" locked="0" layoutInCell="1" allowOverlap="1">
                <wp:simplePos x="0" y="0"/>
                <wp:positionH relativeFrom="page">
                  <wp:posOffset>1321435</wp:posOffset>
                </wp:positionH>
                <wp:positionV relativeFrom="page">
                  <wp:posOffset>4032885</wp:posOffset>
                </wp:positionV>
                <wp:extent cx="379730" cy="411480"/>
                <wp:effectExtent l="0" t="3810" r="3810" b="381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20"/>
                                <w:w w:val="130"/>
                                <w:sz w:val="5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04.05pt;margin-top:317.55pt;width:29.9pt;height:32.4pt;z-index:-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HKsQIAALA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20"/>
                          <w:w w:val="130"/>
                          <w:sz w:val="5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608" behindDoc="1" locked="0" layoutInCell="1" allowOverlap="1">
                <wp:simplePos x="0" y="0"/>
                <wp:positionH relativeFrom="page">
                  <wp:posOffset>5845810</wp:posOffset>
                </wp:positionH>
                <wp:positionV relativeFrom="page">
                  <wp:posOffset>4976495</wp:posOffset>
                </wp:positionV>
                <wp:extent cx="340995" cy="411480"/>
                <wp:effectExtent l="0" t="4445" r="4445" b="317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51"/>
                                <w:w w:val="130"/>
                                <w:sz w:val="5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460.3pt;margin-top:391.85pt;width:26.85pt;height:32.4pt;z-index:-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aFswIAALA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51"/>
                          <w:w w:val="130"/>
                          <w:sz w:val="5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63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5810885</wp:posOffset>
                </wp:positionV>
                <wp:extent cx="361950" cy="411480"/>
                <wp:effectExtent l="1905" t="635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34"/>
                                <w:w w:val="125"/>
                                <w:sz w:val="5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104.4pt;margin-top:457.55pt;width:28.5pt;height:32.4pt;z-index:-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Q8sQIAALA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34"/>
                          <w:w w:val="125"/>
                          <w:sz w:val="50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656" behindDoc="1" locked="0" layoutInCell="1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6754495</wp:posOffset>
                </wp:positionV>
                <wp:extent cx="364490" cy="411480"/>
                <wp:effectExtent l="635" t="127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32"/>
                                <w:w w:val="155"/>
                                <w:sz w:val="5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459.8pt;margin-top:531.85pt;width:28.7pt;height:32.4pt;z-index:-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32"/>
                          <w:w w:val="155"/>
                          <w:sz w:val="5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7517765</wp:posOffset>
                </wp:positionV>
                <wp:extent cx="342900" cy="411480"/>
                <wp:effectExtent l="0" t="2540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49"/>
                                <w:w w:val="140"/>
                                <w:sz w:val="5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104.8pt;margin-top:591.95pt;width:27pt;height:32.4pt;z-index:-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Bk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49"/>
                          <w:w w:val="140"/>
                          <w:sz w:val="5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704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8461375</wp:posOffset>
                </wp:positionV>
                <wp:extent cx="369570" cy="411480"/>
                <wp:effectExtent l="0" t="3175" r="254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2B276E">
                            <w:pPr>
                              <w:spacing w:before="26"/>
                              <w:ind w:left="20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292526"/>
                                <w:spacing w:val="-28"/>
                                <w:w w:val="130"/>
                                <w:sz w:val="5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460.45pt;margin-top:666.25pt;width:29.1pt;height:32.4pt;z-index:-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6GsgIAALA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" filled="f" stroked="f">
                <v:textbox inset="0,0,0,0">
                  <w:txbxContent>
                    <w:p w:rsidR="00493CEE" w:rsidRDefault="002B276E">
                      <w:pPr>
                        <w:spacing w:before="26"/>
                        <w:ind w:left="20"/>
                        <w:rPr>
                          <w:sz w:val="50"/>
                        </w:rPr>
                      </w:pPr>
                      <w:r>
                        <w:rPr>
                          <w:color w:val="292526"/>
                          <w:spacing w:val="-28"/>
                          <w:w w:val="130"/>
                          <w:sz w:val="5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6A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728" behindDoc="1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10079355</wp:posOffset>
                </wp:positionV>
                <wp:extent cx="734060" cy="139065"/>
                <wp:effectExtent l="1270" t="1905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CEE" w:rsidRDefault="00E96A3C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hyperlink r:id="rId8">
                              <w:r w:rsidR="002B276E">
                                <w:rPr>
                                  <w:rFonts w:ascii="Roboto"/>
                                  <w:b/>
                                  <w:color w:val="292526"/>
                                  <w:sz w:val="15"/>
                                </w:rPr>
                                <w:t>visit 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471.85pt;margin-top:793.65pt;width:57.8pt;height:10.95pt;z-index:-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mKrw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" filled="f" stroked="f">
                <v:textbox inset="0,0,0,0">
                  <w:txbxContent>
                    <w:p w:rsidR="00493CEE" w:rsidRDefault="00E96A3C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hyperlink r:id="rId9">
                        <w:r w:rsidR="002B276E">
                          <w:rPr>
                            <w:rFonts w:ascii="Roboto"/>
                            <w:b/>
                            <w:color w:val="292526"/>
                            <w:sz w:val="15"/>
                          </w:rPr>
                          <w:t>visit 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93CEE" w:rsidRPr="002B276E">
      <w:type w:val="continuous"/>
      <w:pgSz w:w="11910" w:h="16840"/>
      <w:pgMar w:top="500" w:right="120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04B1F73-C2B2-47B0-8013-A6B463DA2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CFB38ED6-11BC-4D2D-BDE3-86EBF57649B6}"/>
    <w:embedBold r:id="rId3" w:fontKey="{F9F49A0D-D8B2-4036-B5DE-D428305AF0D2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B9B0E364-42ED-4BEA-9D9D-125E79B99E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318110-B7DE-4D32-B58B-05891537B1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EE"/>
    <w:rsid w:val="002B276E"/>
    <w:rsid w:val="00493CEE"/>
    <w:rsid w:val="00E9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43" w:lineRule="exact"/>
      <w:ind w:left="17" w:right="17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43" w:lineRule="exact"/>
      <w:ind w:left="17" w:right="17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s/new-zealand-resources-maths-number-knowledge/new-zealand-resources-maths-number-knowledge-number-sequence/new-zealand-resources-maths-number-knowledge-number-sequence-numbers-to-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resources/new-zealand-resources-maths-number-knowledge/new-zealand-resources-maths-number-knowledge-number-sequence/new-zealand-resources-maths-number-knowledge-number-sequence-numbers-to-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B6F2CD49</Template>
  <TotalTime>0</TotalTime>
  <Pages>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SmithKa</dc:creator>
  <cp:lastModifiedBy>SmithKa</cp:lastModifiedBy>
  <cp:revision>2</cp:revision>
  <cp:lastPrinted>2020-03-17T10:15:00Z</cp:lastPrinted>
  <dcterms:created xsi:type="dcterms:W3CDTF">2020-03-17T10:35:00Z</dcterms:created>
  <dcterms:modified xsi:type="dcterms:W3CDTF">2020-03-17T10:35:00Z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2020-01-16T00:00:00Z</vt:filetime>
  </property>
</Properties>
</file>